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96D40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13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14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5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6" o:title="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940FE2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0D4D3C040B08400288A33291649C80BE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Кирибханова</w:t>
            </w:r>
            <w:proofErr w:type="spellEnd"/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Марият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 xml:space="preserve">Дата </w:t>
            </w:r>
            <w:proofErr w:type="gramStart"/>
            <w:r w:rsidRPr="00564FC7">
              <w:rPr>
                <w:color w:val="AFB906"/>
                <w:sz w:val="28"/>
                <w:szCs w:val="28"/>
              </w:rPr>
              <w:t>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  </w:t>
            </w:r>
            <w:proofErr w:type="gramEnd"/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r w:rsidR="00CE70C0" w:rsidRPr="00865AAD">
              <w:rPr>
                <w:rFonts w:ascii="Times New Roman" w:hAnsi="Times New Roman" w:cs="Times New Roman"/>
                <w:sz w:val="24"/>
                <w:szCs w:val="24"/>
              </w:rPr>
              <w:t>20.05.2013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CE70C0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 xml:space="preserve">Село: </w:t>
            </w:r>
            <w:proofErr w:type="spellStart"/>
            <w:r>
              <w:rPr>
                <w:color w:val="AFB906"/>
                <w:sz w:val="28"/>
                <w:szCs w:val="28"/>
              </w:rPr>
              <w:t>Ванаши</w:t>
            </w:r>
            <w:proofErr w:type="spellEnd"/>
          </w:p>
        </w:tc>
      </w:tr>
    </w:tbl>
    <w:p w:rsidR="008A5AF7" w:rsidRDefault="00CE70C0">
      <w:r w:rsidRPr="00CE70C0">
        <w:rPr>
          <w:noProof/>
        </w:rPr>
        <w:drawing>
          <wp:anchor distT="0" distB="0" distL="114300" distR="114300" simplePos="0" relativeHeight="251735040" behindDoc="1" locked="0" layoutInCell="1" allowOverlap="1" wp14:anchorId="6761BFAA">
            <wp:simplePos x="0" y="0"/>
            <wp:positionH relativeFrom="column">
              <wp:posOffset>738505</wp:posOffset>
            </wp:positionH>
            <wp:positionV relativeFrom="paragraph">
              <wp:posOffset>132715</wp:posOffset>
            </wp:positionV>
            <wp:extent cx="179451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25" y="21429"/>
                <wp:lineTo x="21325" y="0"/>
                <wp:lineTo x="0" y="0"/>
              </wp:wrapPolygon>
            </wp:wrapTight>
            <wp:docPr id="5" name="Рисунок 5" descr="C:\Users\Zumrut\Desktop\Новая папка\IMG_20210910_1127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Новая папка\IMG_20210910_112750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4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E5A92"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8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9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30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31" o:title="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795655</wp:posOffset>
            </wp:positionH>
            <wp:positionV relativeFrom="page">
              <wp:posOffset>1285875</wp:posOffset>
            </wp:positionV>
            <wp:extent cx="1662430" cy="244602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МКОУ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Ванашинская</w:t>
            </w:r>
            <w:proofErr w:type="spellEnd"/>
            <w:r w:rsidR="00CE70C0">
              <w:rPr>
                <w:color w:val="AFB906"/>
                <w:sz w:val="28"/>
                <w:szCs w:val="28"/>
              </w:rPr>
              <w:t xml:space="preserve"> ООШ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4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с.Ванаши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E70C0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Ванаши</w:t>
            </w:r>
            <w:proofErr w:type="spellEnd"/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Ул</w:t>
            </w:r>
            <w:proofErr w:type="spellEnd"/>
            <w:r w:rsidR="00CE70C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E70C0">
              <w:rPr>
                <w:color w:val="AFB906"/>
                <w:sz w:val="28"/>
                <w:szCs w:val="28"/>
              </w:rPr>
              <w:t>Ванашинская</w:t>
            </w:r>
            <w:proofErr w:type="spellEnd"/>
            <w:r w:rsidR="00CE70C0">
              <w:rPr>
                <w:color w:val="AFB906"/>
                <w:sz w:val="28"/>
                <w:szCs w:val="28"/>
              </w:rPr>
              <w:t xml:space="preserve"> 35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ACEF7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">
                  <v:imagedata r:id="rId15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5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6" o:title="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940FE2" w:rsidP="00E50A18">
      <w:pPr>
        <w:jc w:val="center"/>
      </w:pPr>
      <w:sdt>
        <w:sdtPr>
          <w:id w:val="-1826583867"/>
          <w:placeholder>
            <w:docPart w:val="72D9B2AE752F4A158AE3C3771C6093BA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EC635D">
            <w:pPr>
              <w:spacing w:line="480" w:lineRule="auto"/>
              <w:rPr>
                <w:color w:val="AFB906"/>
                <w:sz w:val="28"/>
                <w:szCs w:val="28"/>
              </w:rPr>
            </w:pPr>
            <w:r w:rsidRPr="00EC635D">
              <w:rPr>
                <w:rFonts w:ascii="Times New Roman" w:hAnsi="Times New Roman" w:cs="Times New Roman"/>
                <w:b/>
                <w:noProof/>
                <w:color w:val="70AD47" w:themeColor="accent6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9C7C0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Я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Кирибханова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Марият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Курбановна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родилась</w:t>
            </w:r>
            <w:r w:rsidR="00CE70C0" w:rsidRPr="00EC63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20 мая 2013года в селе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Ванаши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Буйнакского района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р.Дагестан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. В 2020 г пошла в 1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кл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в МКОУ </w:t>
            </w:r>
            <w:proofErr w:type="spellStart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Ванашинская</w:t>
            </w:r>
            <w:proofErr w:type="spellEnd"/>
            <w:r w:rsidR="00CE70C0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ООШ. Сейчас учусь в 4кл. Учусь на хорошо и отлично</w:t>
            </w:r>
            <w:r w:rsidR="002F419A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. Очень люблю математику и литературу. Участвую в различных конкурсах. Активно занимаюсь на платформе </w:t>
            </w:r>
            <w:proofErr w:type="spellStart"/>
            <w:r w:rsidR="002F419A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Учи.ру</w:t>
            </w:r>
            <w:proofErr w:type="spellEnd"/>
            <w:r w:rsidR="002F419A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. Имею очень много грамот. Участвовала в дистанционных </w:t>
            </w:r>
            <w:proofErr w:type="spellStart"/>
            <w:r w:rsidR="002F419A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олимпиалах</w:t>
            </w:r>
            <w:proofErr w:type="spellEnd"/>
            <w:r w:rsidR="002F419A" w:rsidRPr="00EC635D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. Имею сертификаты и дипломы победителя.  Веду активный образ жизни. Посещаю театральный кружок.</w: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2F419A">
        <w:trPr>
          <w:trHeight w:val="141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34FA6" w:rsidRDefault="00AF0C98" w:rsidP="00634FA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DB086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42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43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4" o:title="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D25401" w:rsidP="00634FA6">
      <w:pPr>
        <w:jc w:val="center"/>
      </w:pPr>
      <w:r w:rsidRPr="00D25401">
        <w:rPr>
          <w:noProof/>
          <w:color w:val="AFB90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841375</wp:posOffset>
            </wp:positionV>
            <wp:extent cx="4766945" cy="3564890"/>
            <wp:effectExtent l="0" t="0" r="0" b="0"/>
            <wp:wrapTight wrapText="bothSides">
              <wp:wrapPolygon edited="0">
                <wp:start x="0" y="0"/>
                <wp:lineTo x="0" y="21469"/>
                <wp:lineTo x="21494" y="21469"/>
                <wp:lineTo x="21494" y="0"/>
                <wp:lineTo x="0" y="0"/>
              </wp:wrapPolygon>
            </wp:wrapTight>
            <wp:docPr id="38" name="Рисунок 38" descr="C:\Users\Zumrut\Desktop\ванаши 22-23\неделя нач кл\неделя нач кл\IMG_20230131_1215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ванаши 22-23\неделя нач кл\неделя нач кл\IMG_20230131_121541_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933977909"/>
          <w:placeholder>
            <w:docPart w:val="A2775AD066F24CF7813E8D71606756ED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5917B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2540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r w:rsidRPr="00D25401">
              <w:rPr>
                <w:noProof/>
                <w:color w:val="AFB90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552450</wp:posOffset>
                  </wp:positionV>
                  <wp:extent cx="4752975" cy="3554095"/>
                  <wp:effectExtent l="0" t="0" r="0" b="8255"/>
                  <wp:wrapTight wrapText="bothSides">
                    <wp:wrapPolygon edited="0">
                      <wp:start x="0" y="0"/>
                      <wp:lineTo x="0" y="21534"/>
                      <wp:lineTo x="21470" y="21534"/>
                      <wp:lineTo x="21470" y="0"/>
                      <wp:lineTo x="0" y="0"/>
                    </wp:wrapPolygon>
                  </wp:wrapTight>
                  <wp:docPr id="39" name="Рисунок 39" descr="C:\Users\Zumrut\Desktop\ванаши 22-23\неделя нач кл\неделя нач кл\IMG_20230306_0930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umrut\Desktop\ванаши 22-23\неделя нач кл\неделя нач кл\IMG_20230306_09300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2A4EAA" w:rsidRDefault="00D25401" w:rsidP="00F61766">
      <w:r w:rsidRPr="002F419A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515620</wp:posOffset>
            </wp:positionV>
            <wp:extent cx="2257425" cy="1693016"/>
            <wp:effectExtent l="0" t="0" r="0" b="2540"/>
            <wp:wrapTight wrapText="bothSides">
              <wp:wrapPolygon edited="0">
                <wp:start x="0" y="0"/>
                <wp:lineTo x="0" y="21389"/>
                <wp:lineTo x="21327" y="21389"/>
                <wp:lineTo x="21327" y="0"/>
                <wp:lineTo x="0" y="0"/>
              </wp:wrapPolygon>
            </wp:wrapTight>
            <wp:docPr id="32" name="Рисунок 32" descr="C:\Users\Zumrut\Desktop\Новая папка\8da303bb-8ff7-4a9e-89b3-60a1df171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Новая папка\8da303bb-8ff7-4a9e-89b3-60a1df1713b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97">
        <w:rPr>
          <w:noProof/>
          <w:lang w:eastAsia="ru-RU"/>
        </w:rPr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0580"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2653665</wp:posOffset>
            </wp:positionH>
            <wp:positionV relativeFrom="page">
              <wp:posOffset>3490595</wp:posOffset>
            </wp:positionV>
            <wp:extent cx="1600200" cy="2496185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F419A" w:rsidP="00F61766">
      <w:r w:rsidRPr="002F419A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198755</wp:posOffset>
            </wp:positionV>
            <wp:extent cx="208597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501" y="21371"/>
                <wp:lineTo x="21501" y="0"/>
                <wp:lineTo x="0" y="0"/>
              </wp:wrapPolygon>
            </wp:wrapTight>
            <wp:docPr id="33" name="Рисунок 33" descr="C:\Users\Zumrut\Desktop\Новая папка\IMG_20230204_114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Новая папка\IMG_20230204_114719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1" locked="1" layoutInCell="1" allowOverlap="1" wp14:anchorId="319264B0" wp14:editId="582D866F">
            <wp:simplePos x="0" y="0"/>
            <wp:positionH relativeFrom="column">
              <wp:posOffset>43180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Tight wrapText="bothSides">
              <wp:wrapPolygon edited="0">
                <wp:start x="-514" y="-330"/>
                <wp:lineTo x="-514" y="21759"/>
                <wp:lineTo x="21857" y="21759"/>
                <wp:lineTo x="21857" y="-330"/>
                <wp:lineTo x="-514" y="-330"/>
              </wp:wrapPolygon>
            </wp:wrapTight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F419A" w:rsidP="00F61766">
      <w:r w:rsidRPr="002F419A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268605</wp:posOffset>
            </wp:positionV>
            <wp:extent cx="1894052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296" y="21436"/>
                <wp:lineTo x="21296" y="0"/>
                <wp:lineTo x="0" y="0"/>
              </wp:wrapPolygon>
            </wp:wrapTight>
            <wp:docPr id="37" name="Рисунок 37" descr="C:\Users\Zumrut\Desktop\Новая папка\45a2b125-114d-4ec1-ae74-2eda4e5a1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Новая папка\45a2b125-114d-4ec1-ae74-2eda4e5a1c9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52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19A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30480</wp:posOffset>
            </wp:positionV>
            <wp:extent cx="2414768" cy="1811020"/>
            <wp:effectExtent l="0" t="0" r="5080" b="0"/>
            <wp:wrapTight wrapText="bothSides">
              <wp:wrapPolygon edited="0">
                <wp:start x="0" y="0"/>
                <wp:lineTo x="0" y="21358"/>
                <wp:lineTo x="21475" y="21358"/>
                <wp:lineTo x="21475" y="0"/>
                <wp:lineTo x="0" y="0"/>
              </wp:wrapPolygon>
            </wp:wrapTight>
            <wp:docPr id="34" name="Рисунок 34" descr="C:\Users\Zumrut\Desktop\Новая папка\IMG-202210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Новая папка\IMG-20221005-WA00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68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1" locked="1" layoutInCell="1" allowOverlap="1" wp14:anchorId="788A1CE8" wp14:editId="6583D788">
            <wp:simplePos x="0" y="0"/>
            <wp:positionH relativeFrom="column">
              <wp:posOffset>4719955</wp:posOffset>
            </wp:positionH>
            <wp:positionV relativeFrom="page">
              <wp:posOffset>2762250</wp:posOffset>
            </wp:positionV>
            <wp:extent cx="2367915" cy="1380490"/>
            <wp:effectExtent l="38100" t="38100" r="32385" b="29210"/>
            <wp:wrapTight wrapText="bothSides">
              <wp:wrapPolygon edited="0">
                <wp:start x="-348" y="-596"/>
                <wp:lineTo x="-348" y="21759"/>
                <wp:lineTo x="-174" y="21759"/>
                <wp:lineTo x="21722" y="21759"/>
                <wp:lineTo x="21722" y="18480"/>
                <wp:lineTo x="21548" y="18480"/>
                <wp:lineTo x="21722" y="13711"/>
                <wp:lineTo x="21722" y="13711"/>
                <wp:lineTo x="21548" y="8942"/>
                <wp:lineTo x="21548" y="4173"/>
                <wp:lineTo x="21722" y="4173"/>
                <wp:lineTo x="21548" y="-596"/>
                <wp:lineTo x="-348" y="-596"/>
              </wp:wrapPolygon>
            </wp:wrapTight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380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D25401">
      <w:r w:rsidRPr="002F419A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2623185</wp:posOffset>
            </wp:positionV>
            <wp:extent cx="21145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35" name="Рисунок 35" descr="C:\Users\Zumrut\Desktop\Новая папка\IMG_20230211_115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Новая папка\IMG_20230211_115136_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19A" w:rsidRPr="002F419A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2374265</wp:posOffset>
            </wp:positionV>
            <wp:extent cx="2223240" cy="1662430"/>
            <wp:effectExtent l="0" t="0" r="5715" b="0"/>
            <wp:wrapTight wrapText="bothSides">
              <wp:wrapPolygon edited="0">
                <wp:start x="0" y="0"/>
                <wp:lineTo x="0" y="21286"/>
                <wp:lineTo x="21470" y="21286"/>
                <wp:lineTo x="21470" y="0"/>
                <wp:lineTo x="0" y="0"/>
              </wp:wrapPolygon>
            </wp:wrapTight>
            <wp:docPr id="36" name="Рисунок 36" descr="C:\Users\Zumrut\Desktop\Новая папка\IMG_20230412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Новая папка\IMG_20230412_1213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97"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940FE2" w:rsidP="00E0747D">
      <w:pPr>
        <w:jc w:val="center"/>
      </w:pPr>
      <w:sdt>
        <w:sdtPr>
          <w:id w:val="-1709022715"/>
          <w:placeholder>
            <w:docPart w:val="9AAA9FE5A89E4030AA71A445C4AF170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731BA8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 w:rsidRPr="00731BA8">
              <w:rPr>
                <w:noProof/>
                <w:color w:val="AFB906"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3499485</wp:posOffset>
                  </wp:positionH>
                  <wp:positionV relativeFrom="paragraph">
                    <wp:posOffset>-217170</wp:posOffset>
                  </wp:positionV>
                  <wp:extent cx="2457450" cy="3276600"/>
                  <wp:effectExtent l="0" t="0" r="0" b="0"/>
                  <wp:wrapTight wrapText="bothSides">
                    <wp:wrapPolygon edited="0">
                      <wp:start x="0" y="0"/>
                      <wp:lineTo x="0" y="21474"/>
                      <wp:lineTo x="21433" y="21474"/>
                      <wp:lineTo x="21433" y="0"/>
                      <wp:lineTo x="0" y="0"/>
                    </wp:wrapPolygon>
                  </wp:wrapTight>
                  <wp:docPr id="46" name="Рисунок 46" descr="C:\Users\Zumrut\Desktop\Новая папка (2)\Camera\IMG_20231008_1732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umrut\Desktop\Новая папка (2)\Camera\IMG_20231008_1732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BA8">
              <w:rPr>
                <w:noProof/>
                <w:color w:val="AFB906"/>
                <w:sz w:val="28"/>
                <w:szCs w:val="28"/>
              </w:rPr>
              <w:drawing>
                <wp:inline distT="0" distB="0" distL="0" distR="0">
                  <wp:extent cx="2454947" cy="3273263"/>
                  <wp:effectExtent l="0" t="0" r="2540" b="3810"/>
                  <wp:docPr id="40" name="Рисунок 40" descr="C:\Users\Zumrut\Desktop\Новая папка (2)\Camera\IMG_20231008_17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umrut\Desktop\Новая папка (2)\Camera\IMG_20231008_17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03" cy="327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47D"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9EE8B6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731BA8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r w:rsidRPr="00731BA8">
              <w:rPr>
                <w:noProof/>
                <w:color w:val="AFB906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3848100"/>
                  <wp:effectExtent l="0" t="0" r="9525" b="0"/>
                  <wp:docPr id="47" name="Рисунок 47" descr="C:\Users\Zumrut\Desktop\Новая папка (2)\Camera\IMG_20231008_17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umrut\Desktop\Новая папка (2)\Camera\IMG_20231008_17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69" cy="384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1BA8">
              <w:rPr>
                <w:noProof/>
                <w:color w:val="AFB906"/>
                <w:sz w:val="28"/>
                <w:szCs w:val="28"/>
                <w:lang w:eastAsia="ru-RU"/>
              </w:rPr>
              <w:drawing>
                <wp:inline distT="0" distB="0" distL="0" distR="0">
                  <wp:extent cx="2957513" cy="3943350"/>
                  <wp:effectExtent l="0" t="0" r="0" b="0"/>
                  <wp:docPr id="48" name="Рисунок 48" descr="C:\Users\Zumrut\Desktop\Новая папка (2)\Camera\IMG_20231008_17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umrut\Desktop\Новая папка (2)\Camera\IMG_20231008_17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92" cy="394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731BA8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r w:rsidRPr="00731BA8">
              <w:rPr>
                <w:noProof/>
              </w:rPr>
              <w:lastRenderedPageBreak/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-299720</wp:posOffset>
                  </wp:positionV>
                  <wp:extent cx="2197100" cy="2929890"/>
                  <wp:effectExtent l="0" t="0" r="0" b="3810"/>
                  <wp:wrapTight wrapText="bothSides">
                    <wp:wrapPolygon edited="0">
                      <wp:start x="0" y="0"/>
                      <wp:lineTo x="0" y="21488"/>
                      <wp:lineTo x="21350" y="21488"/>
                      <wp:lineTo x="21350" y="0"/>
                      <wp:lineTo x="0" y="0"/>
                    </wp:wrapPolygon>
                  </wp:wrapTight>
                  <wp:docPr id="42" name="Рисунок 42" descr="C:\Users\Zumrut\Desktop\Новая папка (2)\Camera\IMG_20231008_17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umrut\Desktop\Новая папка (2)\Camera\IMG_20231008_17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BA8"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-2860675</wp:posOffset>
                  </wp:positionH>
                  <wp:positionV relativeFrom="paragraph">
                    <wp:posOffset>-1576070</wp:posOffset>
                  </wp:positionV>
                  <wp:extent cx="2200275" cy="2933065"/>
                  <wp:effectExtent l="0" t="0" r="9525" b="635"/>
                  <wp:wrapTight wrapText="bothSides">
                    <wp:wrapPolygon edited="0">
                      <wp:start x="0" y="0"/>
                      <wp:lineTo x="0" y="21464"/>
                      <wp:lineTo x="21506" y="21464"/>
                      <wp:lineTo x="21506" y="0"/>
                      <wp:lineTo x="0" y="0"/>
                    </wp:wrapPolygon>
                  </wp:wrapTight>
                  <wp:docPr id="41" name="Рисунок 41" descr="C:\Users\Zumrut\Desktop\Новая папка (2)\Camera\IMG_20231008_17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umrut\Desktop\Новая папка (2)\Camera\IMG_20231008_17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731BA8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  <w:r w:rsidRPr="00731BA8"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2169795</wp:posOffset>
                  </wp:positionH>
                  <wp:positionV relativeFrom="paragraph">
                    <wp:posOffset>-170180</wp:posOffset>
                  </wp:positionV>
                  <wp:extent cx="2111375" cy="2814955"/>
                  <wp:effectExtent l="0" t="0" r="3175" b="4445"/>
                  <wp:wrapTight wrapText="bothSides">
                    <wp:wrapPolygon edited="0">
                      <wp:start x="0" y="0"/>
                      <wp:lineTo x="0" y="21488"/>
                      <wp:lineTo x="21438" y="21488"/>
                      <wp:lineTo x="21438" y="0"/>
                      <wp:lineTo x="0" y="0"/>
                    </wp:wrapPolygon>
                  </wp:wrapTight>
                  <wp:docPr id="45" name="Рисунок 45" descr="C:\Users\Zumrut\Desktop\Новая папка (2)\Camera\IMG_20231008_17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umrut\Desktop\Новая папка (2)\Camera\IMG_20231008_17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BA8"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-27940</wp:posOffset>
                  </wp:positionV>
                  <wp:extent cx="2135505" cy="2847975"/>
                  <wp:effectExtent l="0" t="0" r="0" b="9525"/>
                  <wp:wrapTight wrapText="bothSides">
                    <wp:wrapPolygon edited="0">
                      <wp:start x="0" y="0"/>
                      <wp:lineTo x="0" y="21528"/>
                      <wp:lineTo x="21388" y="21528"/>
                      <wp:lineTo x="21388" y="0"/>
                      <wp:lineTo x="0" y="0"/>
                    </wp:wrapPolygon>
                  </wp:wrapTight>
                  <wp:docPr id="44" name="Рисунок 44" descr="C:\Users\Zumrut\Desktop\Новая папка (2)\Camera\IMG_20231008_1731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umrut\Desktop\Новая папка (2)\Camera\IMG_20231008_1731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731BA8" w:rsidP="00D40784">
      <w:r w:rsidRPr="00731BA8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3285490</wp:posOffset>
            </wp:positionV>
            <wp:extent cx="2162175" cy="2882265"/>
            <wp:effectExtent l="0" t="0" r="9525" b="0"/>
            <wp:wrapTight wrapText="bothSides">
              <wp:wrapPolygon edited="0">
                <wp:start x="0" y="0"/>
                <wp:lineTo x="0" y="21414"/>
                <wp:lineTo x="21505" y="21414"/>
                <wp:lineTo x="21505" y="0"/>
                <wp:lineTo x="0" y="0"/>
              </wp:wrapPolygon>
            </wp:wrapTight>
            <wp:docPr id="43" name="Рисунок 43" descr="C:\Users\Zumrut\Desktop\Новая папка (2)\Camera\IMG_20231008_1731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mrut\Desktop\Новая папка (2)\Camera\IMG_20231008_173155_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731BA8" w:rsidP="00D40784">
      <w:pPr>
        <w:rPr>
          <w:noProof/>
        </w:rPr>
      </w:pPr>
      <w:r>
        <w:t xml:space="preserve"> </w:t>
      </w:r>
      <w:bookmarkStart w:id="0" w:name="_GoBack"/>
      <w:bookmarkEnd w:id="0"/>
    </w:p>
    <w:sectPr w:rsidR="00E0747D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FE2" w:rsidRDefault="00940FE2" w:rsidP="00417D8A">
      <w:pPr>
        <w:spacing w:after="0" w:line="240" w:lineRule="auto"/>
      </w:pPr>
      <w:r>
        <w:separator/>
      </w:r>
    </w:p>
  </w:endnote>
  <w:endnote w:type="continuationSeparator" w:id="0">
    <w:p w:rsidR="00940FE2" w:rsidRDefault="00940FE2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FE2" w:rsidRDefault="00940FE2" w:rsidP="00417D8A">
      <w:pPr>
        <w:spacing w:after="0" w:line="240" w:lineRule="auto"/>
      </w:pPr>
      <w:r>
        <w:separator/>
      </w:r>
    </w:p>
  </w:footnote>
  <w:footnote w:type="continuationSeparator" w:id="0">
    <w:p w:rsidR="00940FE2" w:rsidRDefault="00940FE2" w:rsidP="00417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C0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2F419A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9276C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31BA8"/>
    <w:rsid w:val="00745AA1"/>
    <w:rsid w:val="00750580"/>
    <w:rsid w:val="007557E1"/>
    <w:rsid w:val="00783212"/>
    <w:rsid w:val="007836B5"/>
    <w:rsid w:val="00790DF3"/>
    <w:rsid w:val="007A0109"/>
    <w:rsid w:val="007A42A8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0FE2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CE70C0"/>
    <w:rsid w:val="00D03C84"/>
    <w:rsid w:val="00D25401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C635D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E06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8.png"/><Relationship Id="rId47" Type="http://schemas.openxmlformats.org/officeDocument/2006/relationships/image" Target="media/image29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image" Target="media/image20.png"/><Relationship Id="rId40" Type="http://schemas.openxmlformats.org/officeDocument/2006/relationships/image" Target="media/image25.png"/><Relationship Id="rId45" Type="http://schemas.openxmlformats.org/officeDocument/2006/relationships/image" Target="media/image27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33" Type="http://schemas.openxmlformats.org/officeDocument/2006/relationships/image" Target="media/image18.png"/><Relationship Id="rId38" Type="http://schemas.openxmlformats.org/officeDocument/2006/relationships/image" Target="media/image24.png"/><Relationship Id="rId46" Type="http://schemas.openxmlformats.org/officeDocument/2006/relationships/image" Target="media/image28.jpeg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mrut\Desktop\&#1053;&#1086;&#1074;&#1072;&#1103;%20&#1087;&#1072;&#1087;&#1082;&#1072;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4D3C040B08400288A33291649C80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611F5D-63F6-4D73-8047-2E24CBA8D5EA}"/>
      </w:docPartPr>
      <w:docPartBody>
        <w:p w:rsidR="004C541C" w:rsidRDefault="00ED2866">
          <w:pPr>
            <w:pStyle w:val="0D4D3C040B08400288A33291649C80B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72D9B2AE752F4A158AE3C3771C609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648F62-2A82-4BD6-8CF1-6E1B720A5BA9}"/>
      </w:docPartPr>
      <w:docPartBody>
        <w:p w:rsidR="004C541C" w:rsidRDefault="00ED2866">
          <w:pPr>
            <w:pStyle w:val="72D9B2AE752F4A158AE3C3771C6093B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A2775AD066F24CF7813E8D7160675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DB939A-8BA2-458A-9235-8802094DCDC1}"/>
      </w:docPartPr>
      <w:docPartBody>
        <w:p w:rsidR="004C541C" w:rsidRDefault="00ED2866">
          <w:pPr>
            <w:pStyle w:val="A2775AD066F24CF7813E8D71606756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AAA9FE5A89E4030AA71A445C4AF17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2D3CE-5799-4F6E-A308-49E7285E8DE6}"/>
      </w:docPartPr>
      <w:docPartBody>
        <w:p w:rsidR="004C541C" w:rsidRDefault="00ED2866">
          <w:pPr>
            <w:pStyle w:val="9AAA9FE5A89E4030AA71A445C4AF1703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66"/>
    <w:rsid w:val="004C541C"/>
    <w:rsid w:val="00885315"/>
    <w:rsid w:val="00E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D4D3C040B08400288A33291649C80BE">
    <w:name w:val="0D4D3C040B08400288A33291649C80BE"/>
  </w:style>
  <w:style w:type="paragraph" w:customStyle="1" w:styleId="72D9B2AE752F4A158AE3C3771C6093BA">
    <w:name w:val="72D9B2AE752F4A158AE3C3771C6093BA"/>
  </w:style>
  <w:style w:type="paragraph" w:customStyle="1" w:styleId="A2775AD066F24CF7813E8D71606756ED">
    <w:name w:val="A2775AD066F24CF7813E8D71606756ED"/>
  </w:style>
  <w:style w:type="paragraph" w:customStyle="1" w:styleId="9AAA9FE5A89E4030AA71A445C4AF1703">
    <w:name w:val="9AAA9FE5A89E4030AA71A445C4AF1703"/>
  </w:style>
  <w:style w:type="paragraph" w:customStyle="1" w:styleId="3BAD7DD20A7A4537955672D11E24E5EB">
    <w:name w:val="3BAD7DD20A7A4537955672D11E24E5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7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2023-10-08T13:54:00Z</dcterms:created>
  <dcterms:modified xsi:type="dcterms:W3CDTF">2023-10-08T14:50:00Z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